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1358E" w14:textId="77777777" w:rsidR="007C7425" w:rsidRPr="00A00012" w:rsidRDefault="00096181" w:rsidP="00096181">
      <w:pPr>
        <w:pStyle w:val="NoSpacing"/>
        <w:jc w:val="center"/>
        <w:rPr>
          <w:b/>
          <w:sz w:val="28"/>
          <w:szCs w:val="28"/>
        </w:rPr>
      </w:pPr>
      <w:r w:rsidRPr="00A00012">
        <w:rPr>
          <w:b/>
          <w:sz w:val="28"/>
          <w:szCs w:val="28"/>
        </w:rPr>
        <w:t>Jefferson County</w:t>
      </w:r>
    </w:p>
    <w:p w14:paraId="7BA07168" w14:textId="77777777" w:rsidR="00096181" w:rsidRPr="00A00012" w:rsidRDefault="00096181" w:rsidP="00096181">
      <w:pPr>
        <w:pStyle w:val="NoSpacing"/>
        <w:jc w:val="center"/>
        <w:rPr>
          <w:b/>
          <w:sz w:val="28"/>
          <w:szCs w:val="28"/>
        </w:rPr>
      </w:pPr>
      <w:r w:rsidRPr="00A00012">
        <w:rPr>
          <w:b/>
          <w:sz w:val="28"/>
          <w:szCs w:val="28"/>
        </w:rPr>
        <w:t>Department of Social Services/Youth Bureau</w:t>
      </w:r>
    </w:p>
    <w:p w14:paraId="552BA77A" w14:textId="77777777" w:rsidR="00096181" w:rsidRPr="00A00012" w:rsidRDefault="00096181" w:rsidP="00096181">
      <w:pPr>
        <w:pStyle w:val="NoSpacing"/>
        <w:jc w:val="center"/>
        <w:rPr>
          <w:b/>
          <w:sz w:val="28"/>
          <w:szCs w:val="28"/>
        </w:rPr>
      </w:pPr>
      <w:r w:rsidRPr="00A00012">
        <w:rPr>
          <w:b/>
          <w:sz w:val="28"/>
          <w:szCs w:val="28"/>
        </w:rPr>
        <w:t>Recreation Scholarship Application Form</w:t>
      </w:r>
    </w:p>
    <w:p w14:paraId="06C4E78A" w14:textId="471521DC" w:rsidR="00096181" w:rsidRPr="00A00012" w:rsidRDefault="00196D7C" w:rsidP="00096181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="00596536">
        <w:rPr>
          <w:b/>
          <w:sz w:val="28"/>
          <w:szCs w:val="28"/>
        </w:rPr>
        <w:t>2</w:t>
      </w:r>
      <w:r w:rsidR="00C429E8">
        <w:rPr>
          <w:b/>
          <w:sz w:val="28"/>
          <w:szCs w:val="28"/>
        </w:rPr>
        <w:t>5</w:t>
      </w:r>
      <w:r w:rsidR="00BD631F">
        <w:rPr>
          <w:b/>
          <w:sz w:val="28"/>
          <w:szCs w:val="28"/>
        </w:rPr>
        <w:t>-202</w:t>
      </w:r>
      <w:r w:rsidR="00C429E8">
        <w:rPr>
          <w:b/>
          <w:sz w:val="28"/>
          <w:szCs w:val="28"/>
        </w:rPr>
        <w:t>6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89"/>
        <w:gridCol w:w="450"/>
        <w:gridCol w:w="3606"/>
        <w:gridCol w:w="3600"/>
        <w:gridCol w:w="2185"/>
      </w:tblGrid>
      <w:tr w:rsidR="00096181" w:rsidRPr="002B42B7" w14:paraId="46068CC6" w14:textId="77777777" w:rsidTr="00263027">
        <w:trPr>
          <w:trHeight w:hRule="exact" w:val="432"/>
        </w:trPr>
        <w:tc>
          <w:tcPr>
            <w:tcW w:w="5245" w:type="dxa"/>
            <w:gridSpan w:val="3"/>
            <w:noWrap/>
            <w:vAlign w:val="center"/>
          </w:tcPr>
          <w:p w14:paraId="4AF3420B" w14:textId="77777777" w:rsidR="00096181" w:rsidRPr="002B42B7" w:rsidRDefault="00096181" w:rsidP="007605F8">
            <w:pPr>
              <w:pStyle w:val="NoSpacing"/>
            </w:pPr>
            <w:r w:rsidRPr="002B42B7">
              <w:t xml:space="preserve">Date of Application:  </w:t>
            </w:r>
            <w:r w:rsidR="0022498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22498F">
              <w:instrText xml:space="preserve"> FORMTEXT </w:instrText>
            </w:r>
            <w:r w:rsidR="0022498F">
              <w:fldChar w:fldCharType="separate"/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fldChar w:fldCharType="end"/>
            </w:r>
            <w:bookmarkEnd w:id="0"/>
          </w:p>
        </w:tc>
        <w:tc>
          <w:tcPr>
            <w:tcW w:w="5785" w:type="dxa"/>
            <w:gridSpan w:val="2"/>
            <w:vAlign w:val="center"/>
          </w:tcPr>
          <w:p w14:paraId="71398093" w14:textId="77777777" w:rsidR="00096181" w:rsidRPr="002B42B7" w:rsidRDefault="00096181" w:rsidP="005F7E08">
            <w:pPr>
              <w:pStyle w:val="NoSpacing"/>
            </w:pPr>
            <w:r w:rsidRPr="002B42B7">
              <w:t xml:space="preserve">Date Application Approved: </w:t>
            </w:r>
            <w:r w:rsidR="0022498F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22498F">
              <w:instrText xml:space="preserve"> FORMTEXT </w:instrText>
            </w:r>
            <w:r w:rsidR="0022498F">
              <w:fldChar w:fldCharType="separate"/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rPr>
                <w:noProof/>
              </w:rPr>
              <w:t> </w:t>
            </w:r>
            <w:r w:rsidR="0022498F">
              <w:fldChar w:fldCharType="end"/>
            </w:r>
            <w:bookmarkEnd w:id="1"/>
            <w:r w:rsidRPr="002B42B7">
              <w:t xml:space="preserve"> </w:t>
            </w:r>
          </w:p>
        </w:tc>
      </w:tr>
      <w:tr w:rsidR="000A2E1D" w:rsidRPr="002B42B7" w14:paraId="7E726DB3" w14:textId="77777777" w:rsidTr="00263027">
        <w:trPr>
          <w:trHeight w:hRule="exact" w:val="432"/>
        </w:trPr>
        <w:tc>
          <w:tcPr>
            <w:tcW w:w="5245" w:type="dxa"/>
            <w:gridSpan w:val="3"/>
            <w:vAlign w:val="center"/>
          </w:tcPr>
          <w:p w14:paraId="04536E10" w14:textId="77777777" w:rsidR="000A2E1D" w:rsidRPr="002B42B7" w:rsidRDefault="000A2E1D" w:rsidP="00C83444">
            <w:pPr>
              <w:pStyle w:val="NoSpacing"/>
            </w:pPr>
            <w:r w:rsidRPr="002B42B7">
              <w:t xml:space="preserve">Name of Youth:  </w:t>
            </w:r>
            <w:r w:rsidR="00D167AA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2"/>
          </w:p>
        </w:tc>
        <w:tc>
          <w:tcPr>
            <w:tcW w:w="3600" w:type="dxa"/>
            <w:vAlign w:val="center"/>
          </w:tcPr>
          <w:p w14:paraId="0FB1FF08" w14:textId="77777777" w:rsidR="000A2E1D" w:rsidRPr="002B42B7" w:rsidRDefault="000A2E1D" w:rsidP="00670F31">
            <w:pPr>
              <w:pStyle w:val="NoSpacing"/>
            </w:pPr>
            <w:r w:rsidRPr="002B42B7">
              <w:t xml:space="preserve">Gender:  </w:t>
            </w:r>
            <w:r w:rsidR="00D167AA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="00D167AA">
              <w:instrText xml:space="preserve"> FORMCHECKBOX </w:instrText>
            </w:r>
            <w:r w:rsidR="00D167AA">
              <w:fldChar w:fldCharType="separate"/>
            </w:r>
            <w:r w:rsidR="00D167AA">
              <w:fldChar w:fldCharType="end"/>
            </w:r>
            <w:bookmarkEnd w:id="3"/>
            <w:r w:rsidR="00D167AA">
              <w:t xml:space="preserve">  </w:t>
            </w:r>
            <w:r w:rsidR="00670F31">
              <w:t>Male</w:t>
            </w:r>
            <w:r w:rsidR="00D167AA">
              <w:t xml:space="preserve"> </w:t>
            </w:r>
            <w:r w:rsidR="00670F31">
              <w:t xml:space="preserve">    </w:t>
            </w:r>
            <w:r w:rsidR="00D167AA">
              <w:t xml:space="preserve">   </w:t>
            </w:r>
            <w:r w:rsidR="00D167AA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2"/>
            <w:r w:rsidR="00D167AA">
              <w:instrText xml:space="preserve"> FORMCHECKBOX </w:instrText>
            </w:r>
            <w:r w:rsidR="00D167AA">
              <w:fldChar w:fldCharType="separate"/>
            </w:r>
            <w:r w:rsidR="00D167AA">
              <w:fldChar w:fldCharType="end"/>
            </w:r>
            <w:bookmarkEnd w:id="4"/>
            <w:r w:rsidR="00670F31">
              <w:t xml:space="preserve">  Female</w:t>
            </w:r>
          </w:p>
        </w:tc>
        <w:tc>
          <w:tcPr>
            <w:tcW w:w="2185" w:type="dxa"/>
            <w:vAlign w:val="center"/>
          </w:tcPr>
          <w:p w14:paraId="3A91979E" w14:textId="77777777" w:rsidR="000A2E1D" w:rsidRPr="002B42B7" w:rsidRDefault="000A2E1D" w:rsidP="00670F31">
            <w:pPr>
              <w:pStyle w:val="NoSpacing"/>
            </w:pPr>
            <w:r w:rsidRPr="002B42B7">
              <w:t xml:space="preserve">Age:  </w:t>
            </w:r>
            <w:r w:rsidR="00670F31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5" w:name="Text16"/>
            <w:r w:rsidR="00670F31">
              <w:instrText xml:space="preserve"> FORMTEXT </w:instrText>
            </w:r>
            <w:r w:rsidR="00670F31">
              <w:fldChar w:fldCharType="separate"/>
            </w:r>
            <w:r w:rsidR="00670F31">
              <w:rPr>
                <w:noProof/>
              </w:rPr>
              <w:t> </w:t>
            </w:r>
            <w:r w:rsidR="00670F31">
              <w:rPr>
                <w:noProof/>
              </w:rPr>
              <w:t> </w:t>
            </w:r>
            <w:r w:rsidR="00670F31">
              <w:rPr>
                <w:noProof/>
              </w:rPr>
              <w:t> </w:t>
            </w:r>
            <w:r w:rsidR="00670F31">
              <w:rPr>
                <w:noProof/>
              </w:rPr>
              <w:t> </w:t>
            </w:r>
            <w:r w:rsidR="00670F31">
              <w:rPr>
                <w:noProof/>
              </w:rPr>
              <w:t> </w:t>
            </w:r>
            <w:r w:rsidR="00670F31">
              <w:fldChar w:fldCharType="end"/>
            </w:r>
            <w:bookmarkEnd w:id="5"/>
          </w:p>
        </w:tc>
      </w:tr>
      <w:tr w:rsidR="000A2E1D" w:rsidRPr="002B42B7" w14:paraId="02C6B600" w14:textId="77777777" w:rsidTr="00263027">
        <w:trPr>
          <w:trHeight w:hRule="exact" w:val="1468"/>
        </w:trPr>
        <w:tc>
          <w:tcPr>
            <w:tcW w:w="5245" w:type="dxa"/>
            <w:gridSpan w:val="3"/>
          </w:tcPr>
          <w:p w14:paraId="06E75C0D" w14:textId="77777777" w:rsidR="00FE1F82" w:rsidRDefault="000A2E1D" w:rsidP="00FE1F82">
            <w:pPr>
              <w:pStyle w:val="NoSpacing"/>
            </w:pPr>
            <w:r w:rsidRPr="002B42B7">
              <w:t>Address:</w:t>
            </w:r>
            <w:r w:rsidR="005F7E08">
              <w:t xml:space="preserve"> </w:t>
            </w:r>
            <w:r w:rsidR="00D167A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6"/>
          </w:p>
          <w:p w14:paraId="74C3011D" w14:textId="77777777" w:rsidR="00FE1F82" w:rsidRPr="002B42B7" w:rsidRDefault="00FE1F82" w:rsidP="00FE1F82">
            <w:pPr>
              <w:pStyle w:val="NoSpacing"/>
            </w:pPr>
          </w:p>
        </w:tc>
        <w:tc>
          <w:tcPr>
            <w:tcW w:w="5785" w:type="dxa"/>
            <w:gridSpan w:val="2"/>
          </w:tcPr>
          <w:p w14:paraId="780E9DAF" w14:textId="77777777" w:rsidR="000A2E1D" w:rsidRDefault="002F7691" w:rsidP="00670F31">
            <w:pPr>
              <w:pStyle w:val="NoSpacing"/>
            </w:pPr>
            <w:r w:rsidRPr="002B42B7">
              <w:t xml:space="preserve">Ethnicity: </w:t>
            </w:r>
            <w:r w:rsidRPr="002B42B7">
              <w:rPr>
                <w:sz w:val="18"/>
                <w:szCs w:val="18"/>
              </w:rPr>
              <w:t>(for reporting purposes only</w:t>
            </w:r>
            <w:r w:rsidRPr="002B42B7">
              <w:t>)</w:t>
            </w:r>
            <w:r w:rsidR="000A2E1D" w:rsidRPr="002B42B7">
              <w:t xml:space="preserve">  </w:t>
            </w:r>
            <w:r w:rsidR="00670F31"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8"/>
            <w:r w:rsidR="00670F31">
              <w:instrText xml:space="preserve"> FORMCHECKBOX </w:instrText>
            </w:r>
            <w:r w:rsidR="00670F31">
              <w:fldChar w:fldCharType="separate"/>
            </w:r>
            <w:r w:rsidR="00670F31">
              <w:fldChar w:fldCharType="end"/>
            </w:r>
            <w:bookmarkEnd w:id="7"/>
            <w:r w:rsidR="00670F31">
              <w:t xml:space="preserve">  African American</w:t>
            </w:r>
          </w:p>
          <w:p w14:paraId="63C42EFE" w14:textId="77777777" w:rsidR="00263027" w:rsidRDefault="00263027" w:rsidP="00263027">
            <w:pPr>
              <w:pStyle w:val="NoSpacing"/>
            </w:pPr>
            <w: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2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  <w:r>
              <w:t xml:space="preserve">  American Indian or Alaskan Native  </w:t>
            </w:r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9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>
              <w:t xml:space="preserve">  Asian  </w:t>
            </w:r>
          </w:p>
          <w:p w14:paraId="784BC02E" w14:textId="77777777" w:rsidR="00263027" w:rsidRDefault="00263027" w:rsidP="00263027">
            <w:pPr>
              <w:pStyle w:val="NoSpacing"/>
            </w:pPr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Caucasian  </w:t>
            </w:r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Native Hawaiian or Other Pacific Islander </w:t>
            </w:r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21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>
              <w:t xml:space="preserve">  Hispanic  or Latino </w:t>
            </w:r>
            <w:r w:rsidR="00C33259">
              <w:t xml:space="preserve">    </w:t>
            </w:r>
            <w: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3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1"/>
            <w:r>
              <w:t xml:space="preserve">  Two or more Races</w:t>
            </w:r>
          </w:p>
          <w:p w14:paraId="0D1892DC" w14:textId="77777777" w:rsidR="00670F31" w:rsidRPr="002B42B7" w:rsidRDefault="00670F31" w:rsidP="00263027">
            <w:pPr>
              <w:pStyle w:val="NoSpacing"/>
            </w:pPr>
          </w:p>
        </w:tc>
      </w:tr>
      <w:tr w:rsidR="002F7691" w:rsidRPr="002B42B7" w14:paraId="073B0F39" w14:textId="77777777" w:rsidTr="00BB4676">
        <w:trPr>
          <w:trHeight w:hRule="exact" w:val="432"/>
        </w:trPr>
        <w:tc>
          <w:tcPr>
            <w:tcW w:w="11030" w:type="dxa"/>
            <w:gridSpan w:val="5"/>
            <w:vAlign w:val="center"/>
          </w:tcPr>
          <w:p w14:paraId="1C40DAB2" w14:textId="77777777" w:rsidR="002F7691" w:rsidRPr="002B42B7" w:rsidRDefault="002F7691" w:rsidP="00BC1AF6">
            <w:pPr>
              <w:pStyle w:val="NoSpacing"/>
            </w:pPr>
            <w:r w:rsidRPr="002B42B7">
              <w:t xml:space="preserve">Name of Person Making Nomination:  </w:t>
            </w:r>
            <w:r w:rsidR="00D167AA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2" w:name="Text5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12"/>
          </w:p>
          <w:p w14:paraId="7F129715" w14:textId="77777777" w:rsidR="002F7691" w:rsidRPr="002B42B7" w:rsidRDefault="002F7691" w:rsidP="00BC1AF6">
            <w:pPr>
              <w:pStyle w:val="NoSpacing"/>
            </w:pPr>
          </w:p>
        </w:tc>
      </w:tr>
      <w:tr w:rsidR="002F7691" w:rsidRPr="002B42B7" w14:paraId="260C38BC" w14:textId="77777777" w:rsidTr="00BB4676">
        <w:trPr>
          <w:trHeight w:hRule="exact" w:val="432"/>
        </w:trPr>
        <w:tc>
          <w:tcPr>
            <w:tcW w:w="11030" w:type="dxa"/>
            <w:gridSpan w:val="5"/>
            <w:vAlign w:val="center"/>
          </w:tcPr>
          <w:p w14:paraId="7FC3A44B" w14:textId="77777777" w:rsidR="002F7691" w:rsidRPr="002B42B7" w:rsidRDefault="002F7691" w:rsidP="00BC1AF6">
            <w:pPr>
              <w:pStyle w:val="NoSpacing"/>
            </w:pPr>
            <w:r w:rsidRPr="002B42B7">
              <w:t xml:space="preserve">School/Agency/Organization/Municipality You Represent:  </w:t>
            </w:r>
            <w:r w:rsidR="00D167AA"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3" w:name="Text6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13"/>
          </w:p>
          <w:p w14:paraId="0F82BFFE" w14:textId="77777777" w:rsidR="002F7691" w:rsidRPr="002B42B7" w:rsidRDefault="002F7691" w:rsidP="00BC1AF6">
            <w:pPr>
              <w:pStyle w:val="NoSpacing"/>
            </w:pPr>
          </w:p>
        </w:tc>
      </w:tr>
      <w:tr w:rsidR="002F7691" w:rsidRPr="002B42B7" w14:paraId="1A7B2E04" w14:textId="77777777" w:rsidTr="00BB4676">
        <w:trPr>
          <w:trHeight w:hRule="exact" w:val="720"/>
        </w:trPr>
        <w:tc>
          <w:tcPr>
            <w:tcW w:w="11030" w:type="dxa"/>
            <w:gridSpan w:val="5"/>
            <w:vAlign w:val="center"/>
          </w:tcPr>
          <w:p w14:paraId="3DE94662" w14:textId="77777777" w:rsidR="002F7691" w:rsidRPr="002B42B7" w:rsidRDefault="002F7691" w:rsidP="00BC1AF6">
            <w:pPr>
              <w:pStyle w:val="NoSpacing"/>
            </w:pPr>
            <w:r w:rsidRPr="002B42B7">
              <w:t xml:space="preserve">Address:  </w:t>
            </w:r>
            <w:r w:rsidR="00D167AA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4" w:name="Text7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14"/>
          </w:p>
          <w:p w14:paraId="393DFF62" w14:textId="77777777" w:rsidR="002F7691" w:rsidRPr="002B42B7" w:rsidRDefault="002F7691" w:rsidP="00BC1AF6">
            <w:pPr>
              <w:pStyle w:val="NoSpacing"/>
            </w:pPr>
          </w:p>
        </w:tc>
      </w:tr>
      <w:tr w:rsidR="002F7691" w:rsidRPr="002B42B7" w14:paraId="770F0F4F" w14:textId="77777777" w:rsidTr="00263027">
        <w:trPr>
          <w:trHeight w:hRule="exact" w:val="432"/>
        </w:trPr>
        <w:tc>
          <w:tcPr>
            <w:tcW w:w="5245" w:type="dxa"/>
            <w:gridSpan w:val="3"/>
            <w:tcBorders>
              <w:bottom w:val="single" w:sz="4" w:space="0" w:color="auto"/>
            </w:tcBorders>
          </w:tcPr>
          <w:p w14:paraId="02A11A03" w14:textId="77777777" w:rsidR="007605F8" w:rsidRDefault="007605F8" w:rsidP="00096181">
            <w:pPr>
              <w:pStyle w:val="NoSpacing"/>
            </w:pPr>
            <w:r>
              <w:t>Phone:</w:t>
            </w:r>
            <w:r w:rsidR="009B27F4">
              <w:t xml:space="preserve">  </w:t>
            </w:r>
            <w:r w:rsidR="00D167AA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15"/>
          </w:p>
          <w:p w14:paraId="796F8E4C" w14:textId="77777777" w:rsidR="007605F8" w:rsidRDefault="007605F8" w:rsidP="00096181">
            <w:pPr>
              <w:pStyle w:val="NoSpacing"/>
            </w:pPr>
          </w:p>
          <w:p w14:paraId="47B2F611" w14:textId="77777777" w:rsidR="007605F8" w:rsidRDefault="007605F8" w:rsidP="00096181">
            <w:pPr>
              <w:pStyle w:val="NoSpacing"/>
            </w:pPr>
          </w:p>
          <w:p w14:paraId="3796CFB4" w14:textId="77777777" w:rsidR="002F7691" w:rsidRPr="002B42B7" w:rsidRDefault="002F7691" w:rsidP="00096181">
            <w:pPr>
              <w:pStyle w:val="NoSpacing"/>
            </w:pPr>
            <w:r w:rsidRPr="002B42B7">
              <w:t xml:space="preserve"> </w:t>
            </w:r>
            <w:sdt>
              <w:sdtPr>
                <w:id w:val="538556113"/>
                <w:placeholder>
                  <w:docPart w:val="56AA0362DA154D819D662AC06D6B9DD8"/>
                </w:placeholder>
              </w:sdtPr>
              <w:sdtContent>
                <w:proofErr w:type="spellStart"/>
                <w:r w:rsidR="005F7E08">
                  <w:t>dddddddddddddddddddd</w:t>
                </w:r>
                <w:proofErr w:type="spellEnd"/>
              </w:sdtContent>
            </w:sdt>
          </w:p>
          <w:p w14:paraId="2FAB0AF4" w14:textId="77777777" w:rsidR="002F7691" w:rsidRPr="002B42B7" w:rsidRDefault="002F7691" w:rsidP="00096181">
            <w:pPr>
              <w:pStyle w:val="NoSpacing"/>
            </w:pPr>
          </w:p>
        </w:tc>
        <w:tc>
          <w:tcPr>
            <w:tcW w:w="5785" w:type="dxa"/>
            <w:gridSpan w:val="2"/>
            <w:tcBorders>
              <w:bottom w:val="single" w:sz="4" w:space="0" w:color="auto"/>
            </w:tcBorders>
          </w:tcPr>
          <w:p w14:paraId="4FCFEEF5" w14:textId="77777777" w:rsidR="002F7691" w:rsidRPr="002B42B7" w:rsidRDefault="002F7691" w:rsidP="00C83444">
            <w:pPr>
              <w:pStyle w:val="NoSpacing"/>
            </w:pPr>
            <w:r w:rsidRPr="002B42B7">
              <w:t xml:space="preserve">E-mail: </w:t>
            </w:r>
            <w:r w:rsidR="00D167AA"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6" w:name="Text9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16"/>
          </w:p>
        </w:tc>
      </w:tr>
      <w:tr w:rsidR="00405C69" w:rsidRPr="002B42B7" w14:paraId="1F8B649B" w14:textId="77777777" w:rsidTr="00D734D8">
        <w:trPr>
          <w:trHeight w:hRule="exact" w:val="432"/>
        </w:trPr>
        <w:tc>
          <w:tcPr>
            <w:tcW w:w="11030" w:type="dxa"/>
            <w:gridSpan w:val="5"/>
            <w:tcBorders>
              <w:bottom w:val="nil"/>
            </w:tcBorders>
          </w:tcPr>
          <w:p w14:paraId="17CB2F88" w14:textId="77777777" w:rsidR="00405C69" w:rsidRPr="002B42B7" w:rsidRDefault="00405C69" w:rsidP="005812C5">
            <w:pPr>
              <w:pStyle w:val="NoSpacing"/>
            </w:pPr>
            <w:r w:rsidRPr="002B42B7">
              <w:t xml:space="preserve">The nominated youth must meet </w:t>
            </w:r>
            <w:proofErr w:type="gramStart"/>
            <w:r w:rsidRPr="002B42B7">
              <w:rPr>
                <w:b/>
              </w:rPr>
              <w:t>ALL</w:t>
            </w:r>
            <w:r w:rsidRPr="002B42B7">
              <w:t xml:space="preserve"> of</w:t>
            </w:r>
            <w:proofErr w:type="gramEnd"/>
            <w:r w:rsidRPr="002B42B7">
              <w:t xml:space="preserve"> the following criteria.  Please check all that apply:</w:t>
            </w:r>
          </w:p>
          <w:p w14:paraId="68EB222F" w14:textId="77777777" w:rsidR="00DF3390" w:rsidRPr="002B42B7" w:rsidRDefault="00DF3390" w:rsidP="00096181">
            <w:pPr>
              <w:pStyle w:val="NoSpacing"/>
            </w:pPr>
          </w:p>
        </w:tc>
      </w:tr>
      <w:tr w:rsidR="00405C69" w:rsidRPr="002B42B7" w14:paraId="0ADBDC2A" w14:textId="77777777" w:rsidTr="00D222B1">
        <w:trPr>
          <w:trHeight w:hRule="exact" w:val="432"/>
        </w:trPr>
        <w:tc>
          <w:tcPr>
            <w:tcW w:w="1189" w:type="dxa"/>
            <w:tcBorders>
              <w:top w:val="nil"/>
              <w:bottom w:val="nil"/>
              <w:right w:val="nil"/>
            </w:tcBorders>
            <w:vAlign w:val="center"/>
          </w:tcPr>
          <w:p w14:paraId="419F47A1" w14:textId="77777777" w:rsidR="00405C69" w:rsidRPr="002B42B7" w:rsidRDefault="00D167AA" w:rsidP="00BC1AF6">
            <w:pPr>
              <w:pStyle w:val="NoSpacing"/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3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7"/>
          </w:p>
        </w:tc>
        <w:tc>
          <w:tcPr>
            <w:tcW w:w="984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68BC39B" w14:textId="77777777" w:rsidR="00DF3390" w:rsidRPr="002B42B7" w:rsidRDefault="00405C69" w:rsidP="00BC1AF6">
            <w:pPr>
              <w:pStyle w:val="NoSpacing"/>
            </w:pPr>
            <w:r w:rsidRPr="002B42B7">
              <w:t>Under the age of 21</w:t>
            </w:r>
          </w:p>
        </w:tc>
      </w:tr>
      <w:tr w:rsidR="00405C69" w:rsidRPr="002B42B7" w14:paraId="34E3C011" w14:textId="77777777" w:rsidTr="009D19FF">
        <w:trPr>
          <w:trHeight w:hRule="exact" w:val="432"/>
        </w:trPr>
        <w:tc>
          <w:tcPr>
            <w:tcW w:w="1189" w:type="dxa"/>
            <w:tcBorders>
              <w:top w:val="nil"/>
              <w:bottom w:val="nil"/>
              <w:right w:val="nil"/>
            </w:tcBorders>
            <w:vAlign w:val="center"/>
          </w:tcPr>
          <w:p w14:paraId="2F99FC58" w14:textId="77777777" w:rsidR="00405C69" w:rsidRPr="002B42B7" w:rsidRDefault="00D167AA" w:rsidP="009D19FF">
            <w:pPr>
              <w:pStyle w:val="NoSpacing"/>
              <w:rPr>
                <w:rFonts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4"/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</w:rPr>
              <w:instrText>FORMCHECKBOX</w:instrText>
            </w:r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18"/>
          </w:p>
        </w:tc>
        <w:tc>
          <w:tcPr>
            <w:tcW w:w="984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1728194" w14:textId="77777777" w:rsidR="00DF3390" w:rsidRDefault="00405C69" w:rsidP="009D19FF">
            <w:pPr>
              <w:pStyle w:val="NoSpacing"/>
              <w:rPr>
                <w:rFonts w:eastAsia="MS Gothic" w:cstheme="minorHAnsi"/>
              </w:rPr>
            </w:pPr>
            <w:r w:rsidRPr="002B42B7">
              <w:rPr>
                <w:rFonts w:eastAsia="MS Gothic" w:cstheme="minorHAnsi"/>
              </w:rPr>
              <w:t>A current resident of Jefferson County or attending school in Jefferson County</w:t>
            </w:r>
          </w:p>
          <w:p w14:paraId="60E1DACA" w14:textId="77777777" w:rsidR="007605F8" w:rsidRDefault="007605F8" w:rsidP="009D19FF">
            <w:pPr>
              <w:pStyle w:val="NoSpacing"/>
              <w:rPr>
                <w:rFonts w:eastAsia="MS Gothic" w:cstheme="minorHAnsi"/>
              </w:rPr>
            </w:pPr>
          </w:p>
          <w:p w14:paraId="539350EC" w14:textId="77777777" w:rsidR="007605F8" w:rsidRDefault="007605F8" w:rsidP="009D19FF">
            <w:pPr>
              <w:pStyle w:val="NoSpacing"/>
              <w:rPr>
                <w:rFonts w:eastAsia="MS Gothic" w:cstheme="minorHAnsi"/>
              </w:rPr>
            </w:pPr>
          </w:p>
          <w:p w14:paraId="559449E5" w14:textId="77777777" w:rsidR="007605F8" w:rsidRPr="00BC1AF6" w:rsidRDefault="007605F8" w:rsidP="009D19FF">
            <w:pPr>
              <w:pStyle w:val="NoSpacing"/>
              <w:rPr>
                <w:rFonts w:eastAsia="MS Gothic" w:cstheme="minorHAnsi"/>
              </w:rPr>
            </w:pPr>
          </w:p>
        </w:tc>
      </w:tr>
      <w:tr w:rsidR="00405C69" w:rsidRPr="002B42B7" w14:paraId="7888F725" w14:textId="77777777" w:rsidTr="00D222B1">
        <w:trPr>
          <w:trHeight w:hRule="exact" w:val="432"/>
        </w:trPr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4C18E8" w14:textId="77777777" w:rsidR="00405C69" w:rsidRPr="002B42B7" w:rsidRDefault="00D167AA" w:rsidP="00BC1AF6">
            <w:pPr>
              <w:pStyle w:val="NoSpacing"/>
              <w:rPr>
                <w:rFonts w:eastAsia="MS Gothic" w:cstheme="minorHAnsi"/>
              </w:rPr>
            </w:pPr>
            <w:r>
              <w:rPr>
                <w:rFonts w:eastAsia="MS Gothic" w:cstheme="minorHAnsi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5"/>
            <w:r>
              <w:rPr>
                <w:rFonts w:eastAsia="MS Gothic" w:cstheme="minorHAnsi"/>
              </w:rPr>
              <w:instrText xml:space="preserve"> FORMCHECKBOX </w:instrText>
            </w:r>
            <w:r>
              <w:rPr>
                <w:rFonts w:eastAsia="MS Gothic" w:cstheme="minorHAnsi"/>
              </w:rPr>
            </w:r>
            <w:r>
              <w:rPr>
                <w:rFonts w:eastAsia="MS Gothic" w:cstheme="minorHAnsi"/>
              </w:rPr>
              <w:fldChar w:fldCharType="separate"/>
            </w:r>
            <w:r>
              <w:rPr>
                <w:rFonts w:eastAsia="MS Gothic" w:cstheme="minorHAnsi"/>
              </w:rPr>
              <w:fldChar w:fldCharType="end"/>
            </w:r>
            <w:bookmarkEnd w:id="19"/>
          </w:p>
        </w:tc>
        <w:tc>
          <w:tcPr>
            <w:tcW w:w="984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642FC2" w14:textId="77777777" w:rsidR="00DF3390" w:rsidRPr="002B42B7" w:rsidRDefault="00405C69" w:rsidP="00670F31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 xml:space="preserve">Determined to have documented financial need due to </w:t>
            </w:r>
            <w:r w:rsidRPr="002B42B7">
              <w:rPr>
                <w:rFonts w:cstheme="minorHAnsi"/>
                <w:b/>
              </w:rPr>
              <w:t>ONE OR MORE</w:t>
            </w:r>
            <w:r w:rsidRPr="002B42B7">
              <w:rPr>
                <w:rFonts w:cstheme="minorHAnsi"/>
              </w:rPr>
              <w:t xml:space="preserve"> of the following:</w:t>
            </w:r>
          </w:p>
        </w:tc>
      </w:tr>
      <w:tr w:rsidR="00405C69" w:rsidRPr="002B42B7" w14:paraId="597FA264" w14:textId="77777777" w:rsidTr="00F41C9C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7E4632" w14:textId="77777777" w:rsidR="00405C69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6"/>
            <w:r>
              <w:rPr>
                <w:rFonts w:ascii="MS Gothic" w:eastAsia="MS Gothic" w:hAnsi="MS Gothic" w:cstheme="minorHAnsi"/>
              </w:rPr>
              <w:instrText xml:space="preserve"> FORMCHECKBOX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0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57BA77" w14:textId="77777777" w:rsidR="007605F8" w:rsidRDefault="00405C69" w:rsidP="00096181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Eligible f</w:t>
            </w:r>
            <w:r w:rsidR="009D19FF">
              <w:rPr>
                <w:rFonts w:cstheme="minorHAnsi"/>
              </w:rPr>
              <w:t>or food stamps (family or youth)</w:t>
            </w:r>
          </w:p>
          <w:p w14:paraId="0C9939F4" w14:textId="77777777" w:rsidR="007605F8" w:rsidRDefault="007605F8" w:rsidP="00096181">
            <w:pPr>
              <w:pStyle w:val="NoSpacing"/>
              <w:rPr>
                <w:rFonts w:cstheme="minorHAnsi"/>
              </w:rPr>
            </w:pPr>
          </w:p>
          <w:p w14:paraId="6D510D7F" w14:textId="77777777" w:rsidR="007605F8" w:rsidRPr="002B42B7" w:rsidRDefault="007605F8" w:rsidP="00096181">
            <w:pPr>
              <w:pStyle w:val="NoSpacing"/>
              <w:rPr>
                <w:rFonts w:cstheme="minorHAnsi"/>
              </w:rPr>
            </w:pPr>
          </w:p>
        </w:tc>
      </w:tr>
      <w:tr w:rsidR="00405C69" w:rsidRPr="002B42B7" w14:paraId="5DDC6A56" w14:textId="77777777" w:rsidTr="00F41C9C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85CDD8" w14:textId="77777777" w:rsidR="00405C69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7"/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</w:rPr>
              <w:instrText>FORMCHECKBOX</w:instrText>
            </w:r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1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368014" w14:textId="77777777" w:rsidR="00DF3390" w:rsidRPr="002B42B7" w:rsidRDefault="00405C69" w:rsidP="00096181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Receiving free or reduced school lunch program</w:t>
            </w:r>
            <w:r w:rsidR="0097372D">
              <w:rPr>
                <w:rFonts w:cstheme="minorHAnsi"/>
              </w:rPr>
              <w:t xml:space="preserve"> (</w:t>
            </w:r>
            <w:r w:rsidR="0097372D" w:rsidRPr="00304A95">
              <w:rPr>
                <w:rFonts w:cstheme="minorHAnsi"/>
                <w:i/>
                <w:u w:val="single"/>
              </w:rPr>
              <w:t>does not apply for Watertown City School District</w:t>
            </w:r>
            <w:r w:rsidR="0097372D">
              <w:rPr>
                <w:rFonts w:cstheme="minorHAnsi"/>
              </w:rPr>
              <w:t>)</w:t>
            </w:r>
          </w:p>
        </w:tc>
      </w:tr>
      <w:tr w:rsidR="00405C69" w:rsidRPr="002B42B7" w14:paraId="6B2F89A7" w14:textId="77777777" w:rsidTr="00F41C9C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E854CF" w14:textId="77777777" w:rsidR="00405C69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8"/>
            <w:r>
              <w:rPr>
                <w:rFonts w:ascii="MS Gothic" w:eastAsia="MS Gothic" w:hAnsi="MS Gothic" w:cstheme="minorHAnsi"/>
              </w:rPr>
              <w:instrText xml:space="preserve"> FORMCHECKBOX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2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0A74CC" w14:textId="77777777" w:rsidR="00DF3390" w:rsidRPr="002B42B7" w:rsidRDefault="00405C69" w:rsidP="00096181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Family receiving Public Assistance</w:t>
            </w:r>
          </w:p>
        </w:tc>
      </w:tr>
      <w:tr w:rsidR="00405C69" w:rsidRPr="002B42B7" w14:paraId="779ACC47" w14:textId="77777777" w:rsidTr="00263027">
        <w:trPr>
          <w:trHeight w:hRule="exact" w:val="711"/>
        </w:trPr>
        <w:tc>
          <w:tcPr>
            <w:tcW w:w="16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9C0B9D1" w14:textId="77777777" w:rsidR="00405C69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9"/>
            <w:r>
              <w:rPr>
                <w:rFonts w:ascii="MS Gothic" w:eastAsia="MS Gothic" w:hAnsi="MS Gothic" w:cstheme="minorHAnsi"/>
              </w:rPr>
              <w:instrText xml:space="preserve"> FORMCHECKBOX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3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A53B01" w14:textId="77777777" w:rsidR="007605F8" w:rsidRDefault="00405C69" w:rsidP="007605F8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  <w:r w:rsidRPr="002B42B7">
              <w:rPr>
                <w:rFonts w:cstheme="minorHAnsi"/>
              </w:rPr>
              <w:t>Other need, please explain</w:t>
            </w:r>
            <w:r w:rsidR="007605F8">
              <w:rPr>
                <w:rFonts w:cstheme="minorHAnsi"/>
              </w:rPr>
              <w:t>:</w:t>
            </w:r>
            <w:r w:rsidR="00153E5A">
              <w:rPr>
                <w:rFonts w:cstheme="minorHAnsi"/>
              </w:rPr>
              <w:t xml:space="preserve">  </w:t>
            </w:r>
            <w:r w:rsidR="00670F31">
              <w:rPr>
                <w:rFonts w:cstheme="minorHAnsi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4" w:name="Text14"/>
            <w:r w:rsidR="00670F31">
              <w:rPr>
                <w:rFonts w:cstheme="minorHAnsi"/>
              </w:rPr>
              <w:instrText xml:space="preserve"> FORMTEXT </w:instrText>
            </w:r>
            <w:r w:rsidR="00670F31">
              <w:rPr>
                <w:rFonts w:cstheme="minorHAnsi"/>
              </w:rPr>
            </w:r>
            <w:r w:rsidR="00670F31">
              <w:rPr>
                <w:rFonts w:cstheme="minorHAnsi"/>
              </w:rPr>
              <w:fldChar w:fldCharType="separate"/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</w:rPr>
              <w:fldChar w:fldCharType="end"/>
            </w:r>
            <w:bookmarkEnd w:id="24"/>
          </w:p>
          <w:p w14:paraId="0AD5520F" w14:textId="77777777" w:rsidR="007605F8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  <w:p w14:paraId="34B9C1DF" w14:textId="77777777" w:rsidR="007605F8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  <w:p w14:paraId="554F593C" w14:textId="77777777" w:rsidR="007605F8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  <w:p w14:paraId="601F28BD" w14:textId="77777777" w:rsidR="00DF3390" w:rsidRDefault="00DF3390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  <w:r w:rsidRPr="002B42B7">
              <w:rPr>
                <w:rFonts w:cstheme="minorHAnsi"/>
              </w:rPr>
              <w:tab/>
            </w:r>
          </w:p>
          <w:p w14:paraId="266AC19D" w14:textId="77777777" w:rsidR="007605F8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  <w:p w14:paraId="68926D8A" w14:textId="77777777" w:rsidR="007605F8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  <w:p w14:paraId="5481283D" w14:textId="77777777" w:rsidR="007605F8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  <w:p w14:paraId="79F19595" w14:textId="77777777" w:rsidR="007605F8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  <w:p w14:paraId="440464C6" w14:textId="77777777" w:rsidR="007605F8" w:rsidRPr="002B42B7" w:rsidRDefault="007605F8" w:rsidP="00DF3390">
            <w:pPr>
              <w:pStyle w:val="NoSpacing"/>
              <w:tabs>
                <w:tab w:val="left" w:pos="4932"/>
              </w:tabs>
              <w:rPr>
                <w:rFonts w:cstheme="minorHAnsi"/>
              </w:rPr>
            </w:pPr>
          </w:p>
        </w:tc>
      </w:tr>
      <w:tr w:rsidR="00405C69" w:rsidRPr="002B42B7" w14:paraId="59F3C0E4" w14:textId="77777777" w:rsidTr="009D19FF">
        <w:trPr>
          <w:trHeight w:hRule="exact" w:val="720"/>
        </w:trPr>
        <w:tc>
          <w:tcPr>
            <w:tcW w:w="1189" w:type="dxa"/>
            <w:tcBorders>
              <w:top w:val="nil"/>
              <w:bottom w:val="nil"/>
              <w:right w:val="nil"/>
            </w:tcBorders>
            <w:vAlign w:val="center"/>
          </w:tcPr>
          <w:p w14:paraId="089BC385" w14:textId="77777777" w:rsidR="00405C69" w:rsidRPr="002B42B7" w:rsidRDefault="00D167AA" w:rsidP="009D19FF">
            <w:pPr>
              <w:pStyle w:val="NoSpacing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0"/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</w:rPr>
              <w:instrText>FORMCHECKBOX</w:instrText>
            </w:r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5"/>
          </w:p>
        </w:tc>
        <w:tc>
          <w:tcPr>
            <w:tcW w:w="9841" w:type="dxa"/>
            <w:gridSpan w:val="4"/>
            <w:tcBorders>
              <w:top w:val="nil"/>
              <w:left w:val="nil"/>
              <w:bottom w:val="nil"/>
            </w:tcBorders>
            <w:vAlign w:val="bottom"/>
          </w:tcPr>
          <w:p w14:paraId="5AA88561" w14:textId="77777777" w:rsidR="00BB4676" w:rsidRDefault="00405C69" w:rsidP="00D222B1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 xml:space="preserve">Determined to meet the definition of high risk due to </w:t>
            </w:r>
            <w:r w:rsidRPr="002B42B7">
              <w:rPr>
                <w:rFonts w:cstheme="minorHAnsi"/>
                <w:b/>
              </w:rPr>
              <w:t>ONE OR MORE</w:t>
            </w:r>
            <w:r w:rsidRPr="002B42B7">
              <w:rPr>
                <w:rFonts w:cstheme="minorHAnsi"/>
              </w:rPr>
              <w:t xml:space="preserve"> of the following (please check all that apply)</w:t>
            </w:r>
            <w:r w:rsidR="00DF3390" w:rsidRPr="002B42B7">
              <w:rPr>
                <w:rFonts w:cstheme="minorHAnsi"/>
              </w:rPr>
              <w:t>:</w:t>
            </w:r>
          </w:p>
          <w:p w14:paraId="0E11BFB2" w14:textId="77777777" w:rsidR="00BB4676" w:rsidRPr="002B42B7" w:rsidRDefault="00BB4676" w:rsidP="00D222B1">
            <w:pPr>
              <w:pStyle w:val="NoSpacing"/>
              <w:rPr>
                <w:rFonts w:cstheme="minorHAnsi"/>
              </w:rPr>
            </w:pPr>
          </w:p>
        </w:tc>
      </w:tr>
      <w:tr w:rsidR="00405C69" w:rsidRPr="002B42B7" w14:paraId="2C1EC54C" w14:textId="77777777" w:rsidTr="00BB4676">
        <w:trPr>
          <w:trHeight w:hRule="exact" w:val="864"/>
        </w:trPr>
        <w:tc>
          <w:tcPr>
            <w:tcW w:w="1639" w:type="dxa"/>
            <w:gridSpan w:val="2"/>
            <w:tcBorders>
              <w:top w:val="nil"/>
              <w:bottom w:val="nil"/>
              <w:right w:val="nil"/>
            </w:tcBorders>
          </w:tcPr>
          <w:p w14:paraId="773BD1A0" w14:textId="77777777" w:rsidR="00405C69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11"/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</w:rPr>
              <w:instrText>FORMCHECKBOX</w:instrText>
            </w:r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6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</w:tcBorders>
          </w:tcPr>
          <w:p w14:paraId="4CE5EF6B" w14:textId="77777777" w:rsidR="00DF3390" w:rsidRPr="002B42B7" w:rsidRDefault="00405C69" w:rsidP="00DF3390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 xml:space="preserve">Child’s parents are unable (may be temporary situation) to provide adequate parent support due to </w:t>
            </w:r>
            <w:proofErr w:type="gramStart"/>
            <w:r w:rsidRPr="002B42B7">
              <w:rPr>
                <w:rFonts w:cstheme="minorHAnsi"/>
              </w:rPr>
              <w:t>crisis situation</w:t>
            </w:r>
            <w:proofErr w:type="gramEnd"/>
            <w:r w:rsidRPr="002B42B7">
              <w:rPr>
                <w:rFonts w:cstheme="minorHAnsi"/>
              </w:rPr>
              <w:t>, such as military deployment, incarcera</w:t>
            </w:r>
            <w:r w:rsidR="002B42B7">
              <w:rPr>
                <w:rFonts w:cstheme="minorHAnsi"/>
              </w:rPr>
              <w:t>tion, active alcoholism or drug</w:t>
            </w:r>
            <w:r w:rsidRPr="002B42B7">
              <w:rPr>
                <w:rFonts w:cstheme="minorHAnsi"/>
              </w:rPr>
              <w:t xml:space="preserve"> abuse, serious illness, etc.</w:t>
            </w:r>
          </w:p>
        </w:tc>
      </w:tr>
      <w:tr w:rsidR="00405C69" w:rsidRPr="002B42B7" w14:paraId="7044BF57" w14:textId="77777777" w:rsidTr="00BB4676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bottom w:val="nil"/>
              <w:right w:val="nil"/>
            </w:tcBorders>
          </w:tcPr>
          <w:p w14:paraId="3383BDE4" w14:textId="77777777" w:rsidR="00405C69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12"/>
            <w:r>
              <w:rPr>
                <w:rFonts w:ascii="MS Gothic" w:eastAsia="MS Gothic" w:hAnsi="MS Gothic" w:cstheme="minorHAnsi"/>
              </w:rPr>
              <w:instrText xml:space="preserve"> FORMCHECKBOX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7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</w:tcBorders>
          </w:tcPr>
          <w:p w14:paraId="6018A007" w14:textId="77777777" w:rsidR="00DF3390" w:rsidRDefault="00DF3390" w:rsidP="00DF3390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Child is victim of abuse or neglect</w:t>
            </w:r>
          </w:p>
          <w:p w14:paraId="2BC02255" w14:textId="77777777" w:rsidR="00BB4676" w:rsidRDefault="00BB4676" w:rsidP="00DF3390">
            <w:pPr>
              <w:pStyle w:val="NoSpacing"/>
              <w:rPr>
                <w:rFonts w:cstheme="minorHAnsi"/>
              </w:rPr>
            </w:pPr>
          </w:p>
          <w:p w14:paraId="04F1DF0A" w14:textId="77777777" w:rsidR="00BB4676" w:rsidRDefault="00BB4676" w:rsidP="00DF3390">
            <w:pPr>
              <w:pStyle w:val="NoSpacing"/>
              <w:rPr>
                <w:rFonts w:cstheme="minorHAnsi"/>
              </w:rPr>
            </w:pPr>
          </w:p>
          <w:p w14:paraId="4E063309" w14:textId="77777777" w:rsidR="00BB4676" w:rsidRDefault="00BB4676" w:rsidP="00DF3390">
            <w:pPr>
              <w:pStyle w:val="NoSpacing"/>
              <w:rPr>
                <w:rFonts w:cstheme="minorHAnsi"/>
              </w:rPr>
            </w:pPr>
          </w:p>
          <w:p w14:paraId="5EE0C725" w14:textId="77777777" w:rsidR="00BB4676" w:rsidRPr="002B42B7" w:rsidRDefault="00BB4676" w:rsidP="00DF3390">
            <w:pPr>
              <w:pStyle w:val="NoSpacing"/>
              <w:rPr>
                <w:rFonts w:cstheme="minorHAnsi"/>
              </w:rPr>
            </w:pPr>
          </w:p>
        </w:tc>
      </w:tr>
      <w:tr w:rsidR="00DF3390" w:rsidRPr="002B42B7" w14:paraId="6D98D2AC" w14:textId="77777777" w:rsidTr="00BB4676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bottom w:val="nil"/>
              <w:right w:val="nil"/>
            </w:tcBorders>
          </w:tcPr>
          <w:p w14:paraId="186D51D6" w14:textId="77777777" w:rsidR="00DF3390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13"/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</w:rPr>
              <w:instrText>FORMCHECKBOX</w:instrText>
            </w:r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8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</w:tcBorders>
          </w:tcPr>
          <w:p w14:paraId="34E94181" w14:textId="77777777" w:rsidR="00DF3390" w:rsidRDefault="00DF3390" w:rsidP="00DF3390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Child has limited or poor role models or peer involvement</w:t>
            </w:r>
          </w:p>
          <w:p w14:paraId="7382C5A1" w14:textId="77777777" w:rsidR="004764C8" w:rsidRDefault="004764C8" w:rsidP="00DF3390">
            <w:pPr>
              <w:pStyle w:val="NoSpacing"/>
              <w:rPr>
                <w:rFonts w:cstheme="minorHAnsi"/>
              </w:rPr>
            </w:pPr>
          </w:p>
          <w:p w14:paraId="7AE4B489" w14:textId="77777777" w:rsidR="004764C8" w:rsidRDefault="004764C8" w:rsidP="00DF3390">
            <w:pPr>
              <w:pStyle w:val="NoSpacing"/>
              <w:rPr>
                <w:rFonts w:cstheme="minorHAnsi"/>
              </w:rPr>
            </w:pPr>
          </w:p>
          <w:p w14:paraId="32EEE022" w14:textId="77777777" w:rsidR="004764C8" w:rsidRDefault="004764C8" w:rsidP="00DF3390">
            <w:pPr>
              <w:pStyle w:val="NoSpacing"/>
              <w:rPr>
                <w:rFonts w:cstheme="minorHAnsi"/>
              </w:rPr>
            </w:pPr>
          </w:p>
          <w:p w14:paraId="111955A4" w14:textId="77777777" w:rsidR="00BB4676" w:rsidRDefault="00BB4676" w:rsidP="00DF3390">
            <w:pPr>
              <w:pStyle w:val="NoSpacing"/>
              <w:rPr>
                <w:rFonts w:cstheme="minorHAnsi"/>
              </w:rPr>
            </w:pPr>
          </w:p>
          <w:p w14:paraId="13F72D87" w14:textId="77777777" w:rsidR="00BB4676" w:rsidRDefault="00BB4676" w:rsidP="00DF3390">
            <w:pPr>
              <w:pStyle w:val="NoSpacing"/>
              <w:rPr>
                <w:rFonts w:cstheme="minorHAnsi"/>
              </w:rPr>
            </w:pPr>
          </w:p>
          <w:p w14:paraId="0C9A4952" w14:textId="77777777" w:rsidR="00BB4676" w:rsidRDefault="00BB4676" w:rsidP="00DF3390">
            <w:pPr>
              <w:pStyle w:val="NoSpacing"/>
              <w:rPr>
                <w:rFonts w:cstheme="minorHAnsi"/>
              </w:rPr>
            </w:pPr>
          </w:p>
          <w:p w14:paraId="15FB87E3" w14:textId="77777777" w:rsidR="00BB4676" w:rsidRPr="002B42B7" w:rsidRDefault="00BB4676" w:rsidP="00DF3390">
            <w:pPr>
              <w:pStyle w:val="NoSpacing"/>
              <w:rPr>
                <w:rFonts w:cstheme="minorHAnsi"/>
              </w:rPr>
            </w:pPr>
          </w:p>
        </w:tc>
      </w:tr>
      <w:tr w:rsidR="00DF3390" w:rsidRPr="002B42B7" w14:paraId="7FB21CE2" w14:textId="77777777" w:rsidTr="004764C8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bottom w:val="nil"/>
              <w:right w:val="nil"/>
            </w:tcBorders>
          </w:tcPr>
          <w:p w14:paraId="1AD70E11" w14:textId="77777777" w:rsidR="00DF3390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14"/>
            <w:r>
              <w:rPr>
                <w:rFonts w:ascii="MS Gothic" w:eastAsia="MS Gothic" w:hAnsi="MS Gothic" w:cstheme="minorHAnsi"/>
              </w:rPr>
              <w:instrText xml:space="preserve"> FORMCHECKBOX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29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</w:tcBorders>
          </w:tcPr>
          <w:p w14:paraId="47436623" w14:textId="77777777" w:rsidR="004764C8" w:rsidRPr="002B42B7" w:rsidRDefault="00DF3390" w:rsidP="00DF3390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Child is on probation or has an older sibling on probation</w:t>
            </w:r>
          </w:p>
        </w:tc>
      </w:tr>
      <w:tr w:rsidR="00DF3390" w:rsidRPr="002B42B7" w14:paraId="485F622A" w14:textId="77777777" w:rsidTr="004764C8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bottom w:val="nil"/>
              <w:right w:val="nil"/>
            </w:tcBorders>
          </w:tcPr>
          <w:p w14:paraId="6F0B17F0" w14:textId="77777777" w:rsidR="00DF3390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15"/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</w:rPr>
              <w:instrText>FORMCHECKBOX</w:instrText>
            </w:r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30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</w:tcBorders>
          </w:tcPr>
          <w:p w14:paraId="17A24C8C" w14:textId="77777777" w:rsidR="00DF3390" w:rsidRPr="002B42B7" w:rsidRDefault="00DF3390" w:rsidP="00DF3390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Older brother or sister is pregnant or parenting teen</w:t>
            </w:r>
          </w:p>
        </w:tc>
      </w:tr>
      <w:tr w:rsidR="00DF3390" w:rsidRPr="002B42B7" w14:paraId="17CA7FC3" w14:textId="77777777" w:rsidTr="004764C8">
        <w:trPr>
          <w:trHeight w:hRule="exact" w:val="432"/>
        </w:trPr>
        <w:tc>
          <w:tcPr>
            <w:tcW w:w="1639" w:type="dxa"/>
            <w:gridSpan w:val="2"/>
            <w:tcBorders>
              <w:top w:val="nil"/>
              <w:bottom w:val="nil"/>
              <w:right w:val="nil"/>
            </w:tcBorders>
          </w:tcPr>
          <w:p w14:paraId="0E45ADCB" w14:textId="77777777" w:rsidR="00DF3390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16"/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</w:rPr>
              <w:instrText>FORMCHECKBOX</w:instrText>
            </w:r>
            <w:r>
              <w:rPr>
                <w:rFonts w:ascii="MS Gothic" w:eastAsia="MS Gothic" w:hAnsi="MS Gothic" w:cstheme="minorHAnsi"/>
              </w:rPr>
              <w:instrText xml:space="preserve">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31"/>
          </w:p>
        </w:tc>
        <w:tc>
          <w:tcPr>
            <w:tcW w:w="9391" w:type="dxa"/>
            <w:gridSpan w:val="3"/>
            <w:tcBorders>
              <w:top w:val="nil"/>
              <w:left w:val="nil"/>
              <w:bottom w:val="nil"/>
            </w:tcBorders>
          </w:tcPr>
          <w:p w14:paraId="2228F1A1" w14:textId="77777777" w:rsidR="007605F8" w:rsidRPr="002B42B7" w:rsidRDefault="00DF3390" w:rsidP="00DF3390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>Older sibling dropped out of school</w:t>
            </w:r>
          </w:p>
        </w:tc>
      </w:tr>
      <w:tr w:rsidR="00DF3390" w:rsidRPr="002B42B7" w14:paraId="7EFB46C2" w14:textId="77777777" w:rsidTr="00263027">
        <w:trPr>
          <w:trHeight w:hRule="exact" w:val="1170"/>
        </w:trPr>
        <w:tc>
          <w:tcPr>
            <w:tcW w:w="1639" w:type="dxa"/>
            <w:gridSpan w:val="2"/>
            <w:tcBorders>
              <w:top w:val="nil"/>
              <w:right w:val="nil"/>
            </w:tcBorders>
          </w:tcPr>
          <w:p w14:paraId="4E942040" w14:textId="77777777" w:rsidR="00DF3390" w:rsidRPr="002B42B7" w:rsidRDefault="00D167AA" w:rsidP="00405C69">
            <w:pPr>
              <w:pStyle w:val="NoSpacing"/>
              <w:jc w:val="right"/>
              <w:rPr>
                <w:rFonts w:ascii="MS Gothic" w:eastAsia="MS Gothic" w:hAnsi="MS Gothic" w:cstheme="minorHAnsi"/>
              </w:rPr>
            </w:pPr>
            <w:r>
              <w:rPr>
                <w:rFonts w:ascii="MS Gothic" w:eastAsia="MS Gothic" w:hAnsi="MS Gothic" w:cstheme="minorHAnsi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17"/>
            <w:r>
              <w:rPr>
                <w:rFonts w:ascii="MS Gothic" w:eastAsia="MS Gothic" w:hAnsi="MS Gothic" w:cstheme="minorHAnsi"/>
              </w:rPr>
              <w:instrText xml:space="preserve"> FORMCHECKBOX </w:instrText>
            </w:r>
            <w:r>
              <w:rPr>
                <w:rFonts w:ascii="MS Gothic" w:eastAsia="MS Gothic" w:hAnsi="MS Gothic" w:cstheme="minorHAnsi"/>
              </w:rPr>
            </w:r>
            <w:r>
              <w:rPr>
                <w:rFonts w:ascii="MS Gothic" w:eastAsia="MS Gothic" w:hAnsi="MS Gothic" w:cstheme="minorHAnsi"/>
              </w:rPr>
              <w:fldChar w:fldCharType="separate"/>
            </w:r>
            <w:r>
              <w:rPr>
                <w:rFonts w:ascii="MS Gothic" w:eastAsia="MS Gothic" w:hAnsi="MS Gothic" w:cstheme="minorHAnsi"/>
              </w:rPr>
              <w:fldChar w:fldCharType="end"/>
            </w:r>
            <w:bookmarkEnd w:id="32"/>
          </w:p>
        </w:tc>
        <w:tc>
          <w:tcPr>
            <w:tcW w:w="9391" w:type="dxa"/>
            <w:gridSpan w:val="3"/>
            <w:tcBorders>
              <w:top w:val="nil"/>
              <w:left w:val="nil"/>
            </w:tcBorders>
          </w:tcPr>
          <w:p w14:paraId="23A60ADF" w14:textId="77777777" w:rsidR="004764C8" w:rsidRDefault="00DF3390" w:rsidP="00096181">
            <w:pPr>
              <w:pStyle w:val="NoSpacing"/>
              <w:rPr>
                <w:rFonts w:cstheme="minorHAnsi"/>
              </w:rPr>
            </w:pPr>
            <w:r w:rsidRPr="002B42B7">
              <w:rPr>
                <w:rFonts w:cstheme="minorHAnsi"/>
              </w:rPr>
              <w:t xml:space="preserve">Other, please explain: </w:t>
            </w:r>
            <w:r w:rsidR="00670F31">
              <w:rPr>
                <w:rFonts w:cstheme="minorHAnsi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3" w:name="Text15"/>
            <w:r w:rsidR="00670F31">
              <w:rPr>
                <w:rFonts w:cstheme="minorHAnsi"/>
              </w:rPr>
              <w:instrText xml:space="preserve"> FORMTEXT </w:instrText>
            </w:r>
            <w:r w:rsidR="00670F31">
              <w:rPr>
                <w:rFonts w:cstheme="minorHAnsi"/>
              </w:rPr>
            </w:r>
            <w:r w:rsidR="00670F31">
              <w:rPr>
                <w:rFonts w:cstheme="minorHAnsi"/>
              </w:rPr>
              <w:fldChar w:fldCharType="separate"/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  <w:noProof/>
              </w:rPr>
              <w:t> </w:t>
            </w:r>
            <w:r w:rsidR="00670F31">
              <w:rPr>
                <w:rFonts w:cstheme="minorHAnsi"/>
              </w:rPr>
              <w:fldChar w:fldCharType="end"/>
            </w:r>
            <w:bookmarkEnd w:id="33"/>
          </w:p>
          <w:p w14:paraId="33FBDBC3" w14:textId="77777777" w:rsidR="00AC422D" w:rsidRDefault="00AC422D" w:rsidP="00096181">
            <w:pPr>
              <w:pStyle w:val="NoSpacing"/>
              <w:rPr>
                <w:rFonts w:cstheme="minorHAnsi"/>
              </w:rPr>
            </w:pPr>
          </w:p>
          <w:p w14:paraId="602A9E01" w14:textId="77777777" w:rsidR="00AC422D" w:rsidRDefault="00AC422D" w:rsidP="00096181">
            <w:pPr>
              <w:pStyle w:val="NoSpacing"/>
              <w:rPr>
                <w:rFonts w:cstheme="minorHAnsi"/>
              </w:rPr>
            </w:pPr>
          </w:p>
          <w:p w14:paraId="5DFC8838" w14:textId="77777777" w:rsidR="00AC422D" w:rsidRDefault="00AC422D" w:rsidP="00096181">
            <w:pPr>
              <w:pStyle w:val="NoSpacing"/>
              <w:rPr>
                <w:rFonts w:cstheme="minorHAnsi"/>
              </w:rPr>
            </w:pPr>
          </w:p>
          <w:p w14:paraId="3C02AFD9" w14:textId="77777777" w:rsidR="007605F8" w:rsidRDefault="007605F8" w:rsidP="00096181">
            <w:pPr>
              <w:pStyle w:val="NoSpacing"/>
              <w:rPr>
                <w:rFonts w:cstheme="minorHAnsi"/>
              </w:rPr>
            </w:pPr>
          </w:p>
          <w:p w14:paraId="4E20FA10" w14:textId="77777777" w:rsidR="002B42B7" w:rsidRDefault="002B42B7" w:rsidP="00096181">
            <w:pPr>
              <w:pStyle w:val="NoSpacing"/>
              <w:rPr>
                <w:rFonts w:cstheme="minorHAnsi"/>
              </w:rPr>
            </w:pPr>
          </w:p>
          <w:p w14:paraId="622616AC" w14:textId="77777777" w:rsidR="004764C8" w:rsidRDefault="004764C8" w:rsidP="00096181">
            <w:pPr>
              <w:pStyle w:val="NoSpacing"/>
              <w:rPr>
                <w:rFonts w:cstheme="minorHAnsi"/>
              </w:rPr>
            </w:pPr>
          </w:p>
          <w:p w14:paraId="6A409CAC" w14:textId="77777777" w:rsidR="004764C8" w:rsidRDefault="004764C8" w:rsidP="00096181">
            <w:pPr>
              <w:pStyle w:val="NoSpacing"/>
              <w:rPr>
                <w:rFonts w:cstheme="minorHAnsi"/>
              </w:rPr>
            </w:pPr>
          </w:p>
          <w:p w14:paraId="4BC76AAB" w14:textId="77777777" w:rsidR="004764C8" w:rsidRPr="002B42B7" w:rsidRDefault="004764C8" w:rsidP="00096181">
            <w:pPr>
              <w:pStyle w:val="NoSpacing"/>
              <w:rPr>
                <w:rFonts w:cstheme="minorHAnsi"/>
              </w:rPr>
            </w:pPr>
          </w:p>
          <w:p w14:paraId="3C540973" w14:textId="77777777" w:rsidR="00DF3390" w:rsidRPr="002B42B7" w:rsidRDefault="00DF3390" w:rsidP="00096181">
            <w:pPr>
              <w:pStyle w:val="NoSpacing"/>
              <w:rPr>
                <w:rFonts w:cstheme="minorHAnsi"/>
              </w:rPr>
            </w:pPr>
          </w:p>
        </w:tc>
      </w:tr>
    </w:tbl>
    <w:p w14:paraId="08D67358" w14:textId="4347A4A7" w:rsidR="002B42B7" w:rsidRPr="002B42B7" w:rsidRDefault="00196D7C" w:rsidP="00DF339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20</w:t>
      </w:r>
      <w:r w:rsidR="00596536">
        <w:rPr>
          <w:b/>
          <w:sz w:val="20"/>
          <w:szCs w:val="20"/>
        </w:rPr>
        <w:t>2</w:t>
      </w:r>
      <w:r w:rsidR="00C429E8">
        <w:rPr>
          <w:b/>
          <w:sz w:val="20"/>
          <w:szCs w:val="20"/>
        </w:rPr>
        <w:t>5</w:t>
      </w:r>
      <w:r w:rsidR="00BD631F">
        <w:rPr>
          <w:b/>
          <w:sz w:val="20"/>
          <w:szCs w:val="20"/>
        </w:rPr>
        <w:t>-202</w:t>
      </w:r>
      <w:r w:rsidR="00C429E8">
        <w:rPr>
          <w:b/>
          <w:sz w:val="20"/>
          <w:szCs w:val="20"/>
        </w:rPr>
        <w:t>6</w:t>
      </w:r>
      <w:r w:rsidR="002B42B7" w:rsidRPr="002B42B7">
        <w:rPr>
          <w:b/>
          <w:sz w:val="20"/>
          <w:szCs w:val="20"/>
        </w:rPr>
        <w:t xml:space="preserve"> Department of Social Services/Youth Bureau Scholarship Nomination Form – Page 2</w:t>
      </w:r>
      <w:r w:rsidR="007575B1">
        <w:rPr>
          <w:b/>
          <w:sz w:val="20"/>
          <w:szCs w:val="20"/>
        </w:rPr>
        <w:t xml:space="preserve"> of 2</w:t>
      </w:r>
    </w:p>
    <w:p w14:paraId="2613BBFB" w14:textId="77777777" w:rsidR="002B42B7" w:rsidRDefault="002B42B7" w:rsidP="00DF3390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B42B7" w14:paraId="200AF0A2" w14:textId="77777777" w:rsidTr="009B27F4">
        <w:trPr>
          <w:trHeight w:hRule="exact" w:val="3456"/>
        </w:trPr>
        <w:tc>
          <w:tcPr>
            <w:tcW w:w="11016" w:type="dxa"/>
          </w:tcPr>
          <w:p w14:paraId="5E1F4AD2" w14:textId="77777777" w:rsidR="002B42B7" w:rsidRDefault="002B42B7" w:rsidP="00DF3390">
            <w:pPr>
              <w:pStyle w:val="NoSpacing"/>
            </w:pPr>
            <w:r>
              <w:t>Why does the youth need scholarship assistance?</w:t>
            </w:r>
            <w:r w:rsidR="00F4077C">
              <w:t xml:space="preserve">     </w:t>
            </w:r>
            <w:r w:rsidR="00D167AA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34" w:name="Text10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34"/>
          </w:p>
          <w:p w14:paraId="718654CB" w14:textId="77777777" w:rsidR="00F4077C" w:rsidRDefault="00F4077C" w:rsidP="00DF3390">
            <w:pPr>
              <w:pStyle w:val="NoSpacing"/>
            </w:pPr>
          </w:p>
          <w:p w14:paraId="496FEF46" w14:textId="77777777" w:rsidR="00F4077C" w:rsidRDefault="00F4077C" w:rsidP="00DF3390">
            <w:pPr>
              <w:pStyle w:val="NoSpacing"/>
            </w:pPr>
          </w:p>
          <w:p w14:paraId="663B3043" w14:textId="77777777" w:rsidR="00F4077C" w:rsidRDefault="00F4077C" w:rsidP="00DF3390">
            <w:pPr>
              <w:pStyle w:val="NoSpacing"/>
            </w:pPr>
          </w:p>
          <w:p w14:paraId="07B76065" w14:textId="77777777" w:rsidR="00FE1F82" w:rsidRDefault="00FE1F82" w:rsidP="00DF3390">
            <w:pPr>
              <w:pStyle w:val="NoSpacing"/>
            </w:pPr>
          </w:p>
          <w:p w14:paraId="20F9C54E" w14:textId="77777777" w:rsidR="00F4077C" w:rsidRDefault="00F4077C" w:rsidP="00DF3390">
            <w:pPr>
              <w:pStyle w:val="NoSpacing"/>
            </w:pPr>
          </w:p>
          <w:p w14:paraId="2913072C" w14:textId="77777777" w:rsidR="00F4077C" w:rsidRDefault="00F4077C" w:rsidP="00DF3390">
            <w:pPr>
              <w:pStyle w:val="NoSpacing"/>
            </w:pPr>
          </w:p>
          <w:p w14:paraId="5A06E18C" w14:textId="77777777" w:rsidR="00F4077C" w:rsidRDefault="00F4077C" w:rsidP="00DF3390">
            <w:pPr>
              <w:pStyle w:val="NoSpacing"/>
            </w:pPr>
          </w:p>
          <w:p w14:paraId="5507AB66" w14:textId="77777777" w:rsidR="00F4077C" w:rsidRDefault="00F4077C" w:rsidP="00DF3390">
            <w:pPr>
              <w:pStyle w:val="NoSpacing"/>
            </w:pPr>
          </w:p>
          <w:p w14:paraId="22474558" w14:textId="77777777" w:rsidR="00F4077C" w:rsidRDefault="00F4077C" w:rsidP="00DF3390">
            <w:pPr>
              <w:pStyle w:val="NoSpacing"/>
            </w:pPr>
          </w:p>
          <w:p w14:paraId="233BF9EB" w14:textId="77777777" w:rsidR="00F4077C" w:rsidRDefault="00F4077C" w:rsidP="00DF3390">
            <w:pPr>
              <w:pStyle w:val="NoSpacing"/>
            </w:pPr>
          </w:p>
          <w:p w14:paraId="4EEF61A5" w14:textId="77777777" w:rsidR="00F4077C" w:rsidRDefault="00F4077C" w:rsidP="00DF3390">
            <w:pPr>
              <w:pStyle w:val="NoSpacing"/>
            </w:pPr>
          </w:p>
          <w:p w14:paraId="5081D666" w14:textId="77777777" w:rsidR="00F4077C" w:rsidRDefault="00F4077C" w:rsidP="00DF3390">
            <w:pPr>
              <w:pStyle w:val="NoSpacing"/>
            </w:pPr>
          </w:p>
        </w:tc>
      </w:tr>
      <w:tr w:rsidR="002B42B7" w14:paraId="142F6796" w14:textId="77777777" w:rsidTr="009B27F4">
        <w:trPr>
          <w:trHeight w:val="3456"/>
        </w:trPr>
        <w:tc>
          <w:tcPr>
            <w:tcW w:w="11016" w:type="dxa"/>
          </w:tcPr>
          <w:p w14:paraId="5EBE27B4" w14:textId="77777777" w:rsidR="002B42B7" w:rsidRDefault="002B42B7" w:rsidP="00DF3390">
            <w:pPr>
              <w:pStyle w:val="NoSpacing"/>
            </w:pPr>
            <w:r>
              <w:t>How will the activities funded by the scholarship have a positive impact on the youth?</w:t>
            </w:r>
            <w:r w:rsidR="00F4077C">
              <w:t xml:space="preserve">   </w:t>
            </w:r>
            <w:r w:rsidR="00D167AA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5" w:name="Text11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35"/>
            <w:r w:rsidR="00F4077C">
              <w:t xml:space="preserve"> </w:t>
            </w:r>
          </w:p>
          <w:p w14:paraId="40060EB7" w14:textId="77777777" w:rsidR="00F4077C" w:rsidRDefault="00F4077C" w:rsidP="00DF3390">
            <w:pPr>
              <w:pStyle w:val="NoSpacing"/>
            </w:pPr>
          </w:p>
          <w:p w14:paraId="436F52A7" w14:textId="77777777" w:rsidR="00F4077C" w:rsidRDefault="00F4077C" w:rsidP="00DF3390">
            <w:pPr>
              <w:pStyle w:val="NoSpacing"/>
            </w:pPr>
          </w:p>
          <w:p w14:paraId="20C2B825" w14:textId="77777777" w:rsidR="00F4077C" w:rsidRDefault="00F4077C" w:rsidP="00DF3390">
            <w:pPr>
              <w:pStyle w:val="NoSpacing"/>
            </w:pPr>
          </w:p>
          <w:p w14:paraId="691F375C" w14:textId="77777777" w:rsidR="00F4077C" w:rsidRDefault="00F4077C" w:rsidP="00DF3390">
            <w:pPr>
              <w:pStyle w:val="NoSpacing"/>
            </w:pPr>
          </w:p>
          <w:p w14:paraId="6D9BAF0B" w14:textId="77777777" w:rsidR="00F4077C" w:rsidRDefault="00F4077C" w:rsidP="00DF3390">
            <w:pPr>
              <w:pStyle w:val="NoSpacing"/>
            </w:pPr>
          </w:p>
          <w:p w14:paraId="0897250C" w14:textId="77777777" w:rsidR="00F4077C" w:rsidRDefault="00F4077C" w:rsidP="00DF3390">
            <w:pPr>
              <w:pStyle w:val="NoSpacing"/>
            </w:pPr>
          </w:p>
          <w:p w14:paraId="2974EE24" w14:textId="77777777" w:rsidR="00F4077C" w:rsidRDefault="00F4077C" w:rsidP="00DF3390">
            <w:pPr>
              <w:pStyle w:val="NoSpacing"/>
            </w:pPr>
          </w:p>
          <w:p w14:paraId="05E09813" w14:textId="77777777" w:rsidR="00F4077C" w:rsidRDefault="00F4077C" w:rsidP="00DF3390">
            <w:pPr>
              <w:pStyle w:val="NoSpacing"/>
            </w:pPr>
          </w:p>
          <w:p w14:paraId="1436BED6" w14:textId="77777777" w:rsidR="00F4077C" w:rsidRDefault="00F4077C" w:rsidP="00DF3390">
            <w:pPr>
              <w:pStyle w:val="NoSpacing"/>
            </w:pPr>
          </w:p>
          <w:p w14:paraId="1343D87C" w14:textId="77777777" w:rsidR="00F4077C" w:rsidRDefault="00F4077C" w:rsidP="00DF3390">
            <w:pPr>
              <w:pStyle w:val="NoSpacing"/>
            </w:pPr>
          </w:p>
          <w:p w14:paraId="2CD4BE20" w14:textId="77777777" w:rsidR="00F4077C" w:rsidRDefault="00F4077C" w:rsidP="00DF3390">
            <w:pPr>
              <w:pStyle w:val="NoSpacing"/>
            </w:pPr>
          </w:p>
          <w:p w14:paraId="788EAA7D" w14:textId="77777777" w:rsidR="00F4077C" w:rsidRDefault="00F4077C" w:rsidP="00DF3390">
            <w:pPr>
              <w:pStyle w:val="NoSpacing"/>
            </w:pPr>
          </w:p>
        </w:tc>
      </w:tr>
      <w:tr w:rsidR="002B42B7" w14:paraId="5EB947C5" w14:textId="77777777" w:rsidTr="00153E5A">
        <w:trPr>
          <w:trHeight w:hRule="exact" w:val="3312"/>
        </w:trPr>
        <w:tc>
          <w:tcPr>
            <w:tcW w:w="11016" w:type="dxa"/>
            <w:tcBorders>
              <w:bottom w:val="single" w:sz="4" w:space="0" w:color="auto"/>
            </w:tcBorders>
          </w:tcPr>
          <w:p w14:paraId="79A5A7CD" w14:textId="77777777" w:rsidR="002B42B7" w:rsidRDefault="002B42B7" w:rsidP="00DF3390">
            <w:pPr>
              <w:pStyle w:val="NoSpacing"/>
            </w:pPr>
            <w:r>
              <w:t>What activities and/or equipment will the scholarship purchase?</w:t>
            </w:r>
            <w:r w:rsidR="00F4077C">
              <w:t xml:space="preserve">     </w:t>
            </w:r>
            <w:r w:rsidR="00D167AA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6" w:name="Text12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36"/>
          </w:p>
          <w:p w14:paraId="63235A28" w14:textId="77777777" w:rsidR="00F4077C" w:rsidRDefault="00F4077C" w:rsidP="00DF3390">
            <w:pPr>
              <w:pStyle w:val="NoSpacing"/>
            </w:pPr>
          </w:p>
          <w:p w14:paraId="5E46A5F1" w14:textId="77777777" w:rsidR="00F4077C" w:rsidRDefault="00F4077C" w:rsidP="00DF3390">
            <w:pPr>
              <w:pStyle w:val="NoSpacing"/>
            </w:pPr>
          </w:p>
          <w:p w14:paraId="57590097" w14:textId="77777777" w:rsidR="00F4077C" w:rsidRDefault="00F4077C" w:rsidP="00DF3390">
            <w:pPr>
              <w:pStyle w:val="NoSpacing"/>
            </w:pPr>
          </w:p>
          <w:p w14:paraId="0C788C3B" w14:textId="77777777" w:rsidR="00F4077C" w:rsidRDefault="00F4077C" w:rsidP="00DF3390">
            <w:pPr>
              <w:pStyle w:val="NoSpacing"/>
            </w:pPr>
          </w:p>
          <w:p w14:paraId="07A87214" w14:textId="77777777" w:rsidR="00F4077C" w:rsidRDefault="00F4077C" w:rsidP="00DF3390">
            <w:pPr>
              <w:pStyle w:val="NoSpacing"/>
            </w:pPr>
          </w:p>
          <w:p w14:paraId="642D170C" w14:textId="77777777" w:rsidR="00F4077C" w:rsidRDefault="00F4077C" w:rsidP="00DF3390">
            <w:pPr>
              <w:pStyle w:val="NoSpacing"/>
            </w:pPr>
          </w:p>
          <w:p w14:paraId="30DA0086" w14:textId="77777777" w:rsidR="00F4077C" w:rsidRDefault="00F4077C" w:rsidP="00DF3390">
            <w:pPr>
              <w:pStyle w:val="NoSpacing"/>
            </w:pPr>
          </w:p>
          <w:p w14:paraId="3652F45D" w14:textId="77777777" w:rsidR="00F4077C" w:rsidRDefault="00F4077C" w:rsidP="00DF3390">
            <w:pPr>
              <w:pStyle w:val="NoSpacing"/>
            </w:pPr>
          </w:p>
          <w:p w14:paraId="27756BE7" w14:textId="77777777" w:rsidR="00F4077C" w:rsidRDefault="00F4077C" w:rsidP="00DF3390">
            <w:pPr>
              <w:pStyle w:val="NoSpacing"/>
            </w:pPr>
          </w:p>
        </w:tc>
      </w:tr>
      <w:tr w:rsidR="002B42B7" w14:paraId="549F7952" w14:textId="77777777" w:rsidTr="00D167AA">
        <w:trPr>
          <w:trHeight w:hRule="exact" w:val="1927"/>
        </w:trPr>
        <w:tc>
          <w:tcPr>
            <w:tcW w:w="11016" w:type="dxa"/>
            <w:tcBorders>
              <w:bottom w:val="nil"/>
            </w:tcBorders>
          </w:tcPr>
          <w:p w14:paraId="05033C04" w14:textId="77777777" w:rsidR="002B42B7" w:rsidRDefault="002B42B7" w:rsidP="00DF3390">
            <w:pPr>
              <w:pStyle w:val="NoSpacing"/>
            </w:pPr>
            <w:r>
              <w:t>List specific costs to be covered by this scholarship:</w:t>
            </w:r>
            <w:r w:rsidR="00F4077C">
              <w:t xml:space="preserve">     </w:t>
            </w:r>
            <w:r w:rsidR="00D167AA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7" w:name="Text13"/>
            <w:r w:rsidR="00D167AA">
              <w:instrText xml:space="preserve"> FORMTEXT </w:instrText>
            </w:r>
            <w:r w:rsidR="00D167AA">
              <w:fldChar w:fldCharType="separate"/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rPr>
                <w:noProof/>
              </w:rPr>
              <w:t> </w:t>
            </w:r>
            <w:r w:rsidR="00D167AA">
              <w:fldChar w:fldCharType="end"/>
            </w:r>
            <w:bookmarkEnd w:id="37"/>
          </w:p>
          <w:p w14:paraId="68222B0F" w14:textId="77777777" w:rsidR="00F4077C" w:rsidRDefault="00F4077C" w:rsidP="00DF3390">
            <w:pPr>
              <w:pStyle w:val="NoSpacing"/>
            </w:pPr>
          </w:p>
          <w:p w14:paraId="01DAD4D7" w14:textId="77777777" w:rsidR="00F4077C" w:rsidRDefault="00F4077C" w:rsidP="00DF3390">
            <w:pPr>
              <w:pStyle w:val="NoSpacing"/>
            </w:pPr>
          </w:p>
          <w:p w14:paraId="4323EF48" w14:textId="77777777" w:rsidR="00153E5A" w:rsidRDefault="00153E5A" w:rsidP="00DF3390">
            <w:pPr>
              <w:pStyle w:val="NoSpacing"/>
            </w:pPr>
          </w:p>
        </w:tc>
      </w:tr>
      <w:tr w:rsidR="00856B7B" w14:paraId="3F1D794D" w14:textId="77777777" w:rsidTr="0097372D">
        <w:trPr>
          <w:trHeight w:val="1332"/>
        </w:trPr>
        <w:tc>
          <w:tcPr>
            <w:tcW w:w="11016" w:type="dxa"/>
            <w:tcBorders>
              <w:top w:val="nil"/>
            </w:tcBorders>
          </w:tcPr>
          <w:p w14:paraId="04FE194E" w14:textId="77777777" w:rsidR="00856B7B" w:rsidRDefault="00856B7B" w:rsidP="00F4077C">
            <w:pPr>
              <w:pStyle w:val="NoSpacing"/>
              <w:rPr>
                <w:b/>
              </w:rPr>
            </w:pPr>
          </w:p>
          <w:p w14:paraId="231D8900" w14:textId="77777777" w:rsidR="00856B7B" w:rsidRPr="005C6272" w:rsidRDefault="00856B7B" w:rsidP="00153E5A">
            <w:pPr>
              <w:pStyle w:val="NoSpacing"/>
              <w:rPr>
                <w:i/>
              </w:rPr>
            </w:pPr>
            <w:r w:rsidRPr="005C6272">
              <w:rPr>
                <w:b/>
                <w:i/>
                <w:sz w:val="24"/>
                <w:shd w:val="clear" w:color="auto" w:fill="D9D9D9" w:themeFill="background1" w:themeFillShade="D9"/>
              </w:rPr>
              <w:t>NOTE:  Along with this nomination form</w:t>
            </w:r>
            <w:r w:rsidR="00153E5A" w:rsidRPr="005C6272">
              <w:rPr>
                <w:b/>
                <w:i/>
                <w:sz w:val="24"/>
                <w:shd w:val="clear" w:color="auto" w:fill="D9D9D9" w:themeFill="background1" w:themeFillShade="D9"/>
              </w:rPr>
              <w:t xml:space="preserve">, you must submit documentation from the vendor </w:t>
            </w:r>
            <w:r w:rsidR="005C6272" w:rsidRPr="005C6272">
              <w:rPr>
                <w:b/>
                <w:i/>
                <w:sz w:val="24"/>
                <w:shd w:val="clear" w:color="auto" w:fill="D9D9D9" w:themeFill="background1" w:themeFillShade="D9"/>
              </w:rPr>
              <w:t xml:space="preserve">showing </w:t>
            </w:r>
            <w:r w:rsidR="00153E5A" w:rsidRPr="005C6272">
              <w:rPr>
                <w:b/>
                <w:i/>
                <w:sz w:val="24"/>
                <w:shd w:val="clear" w:color="auto" w:fill="D9D9D9" w:themeFill="background1" w:themeFillShade="D9"/>
              </w:rPr>
              <w:t xml:space="preserve">that the requested amount is the current and accurate cost. </w:t>
            </w:r>
            <w:r w:rsidRPr="005C6272">
              <w:rPr>
                <w:b/>
                <w:i/>
                <w:sz w:val="24"/>
                <w:shd w:val="clear" w:color="auto" w:fill="D9D9D9" w:themeFill="background1" w:themeFillShade="D9"/>
              </w:rPr>
              <w:t xml:space="preserve"> </w:t>
            </w:r>
            <w:r w:rsidR="00153E5A" w:rsidRPr="005C6272">
              <w:rPr>
                <w:b/>
                <w:i/>
                <w:sz w:val="24"/>
                <w:shd w:val="clear" w:color="auto" w:fill="D9D9D9" w:themeFill="background1" w:themeFillShade="D9"/>
              </w:rPr>
              <w:t>This may include a brochure, program flyer, or statement on letterhead from the vendor as to the cost</w:t>
            </w:r>
            <w:r w:rsidR="00153E5A" w:rsidRPr="005C6272">
              <w:rPr>
                <w:b/>
                <w:i/>
                <w:sz w:val="24"/>
              </w:rPr>
              <w:t>.</w:t>
            </w:r>
            <w:r w:rsidRPr="005C6272">
              <w:rPr>
                <w:b/>
                <w:i/>
                <w:sz w:val="24"/>
              </w:rPr>
              <w:t xml:space="preserve">                                          </w:t>
            </w:r>
          </w:p>
        </w:tc>
      </w:tr>
    </w:tbl>
    <w:p w14:paraId="68C35091" w14:textId="77777777" w:rsidR="002B42B7" w:rsidRPr="00096181" w:rsidRDefault="002B42B7" w:rsidP="00DF3390">
      <w:pPr>
        <w:pStyle w:val="NoSpacing"/>
      </w:pPr>
    </w:p>
    <w:sectPr w:rsidR="002B42B7" w:rsidRPr="00096181" w:rsidSect="000961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formatting="1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A1A"/>
    <w:rsid w:val="00096181"/>
    <w:rsid w:val="000A2E1D"/>
    <w:rsid w:val="000D7953"/>
    <w:rsid w:val="000E5D44"/>
    <w:rsid w:val="001039CE"/>
    <w:rsid w:val="00113D8C"/>
    <w:rsid w:val="00153888"/>
    <w:rsid w:val="00153E5A"/>
    <w:rsid w:val="00181B4F"/>
    <w:rsid w:val="00196D7C"/>
    <w:rsid w:val="0022498F"/>
    <w:rsid w:val="00263027"/>
    <w:rsid w:val="002B42B7"/>
    <w:rsid w:val="002F7691"/>
    <w:rsid w:val="00304A95"/>
    <w:rsid w:val="00307BDB"/>
    <w:rsid w:val="00384FB4"/>
    <w:rsid w:val="003F7C82"/>
    <w:rsid w:val="00405C69"/>
    <w:rsid w:val="004764C8"/>
    <w:rsid w:val="004A3390"/>
    <w:rsid w:val="004D47F2"/>
    <w:rsid w:val="005812C5"/>
    <w:rsid w:val="00596536"/>
    <w:rsid w:val="00597600"/>
    <w:rsid w:val="005A578F"/>
    <w:rsid w:val="005C6272"/>
    <w:rsid w:val="005F7E08"/>
    <w:rsid w:val="0065535D"/>
    <w:rsid w:val="00670F31"/>
    <w:rsid w:val="00697EE6"/>
    <w:rsid w:val="006F75AE"/>
    <w:rsid w:val="007575B1"/>
    <w:rsid w:val="007605F8"/>
    <w:rsid w:val="007C7425"/>
    <w:rsid w:val="008255F1"/>
    <w:rsid w:val="00826794"/>
    <w:rsid w:val="0083080A"/>
    <w:rsid w:val="00856B7B"/>
    <w:rsid w:val="008B7B33"/>
    <w:rsid w:val="009319F8"/>
    <w:rsid w:val="00931D58"/>
    <w:rsid w:val="0097372D"/>
    <w:rsid w:val="009B27F4"/>
    <w:rsid w:val="009D19FF"/>
    <w:rsid w:val="009E5541"/>
    <w:rsid w:val="00A00012"/>
    <w:rsid w:val="00AC422D"/>
    <w:rsid w:val="00B51BE0"/>
    <w:rsid w:val="00B90A1A"/>
    <w:rsid w:val="00BB2EBE"/>
    <w:rsid w:val="00BB4676"/>
    <w:rsid w:val="00BC1AF6"/>
    <w:rsid w:val="00BD631F"/>
    <w:rsid w:val="00C16ED3"/>
    <w:rsid w:val="00C33259"/>
    <w:rsid w:val="00C429E8"/>
    <w:rsid w:val="00C83444"/>
    <w:rsid w:val="00CC7647"/>
    <w:rsid w:val="00D06790"/>
    <w:rsid w:val="00D15C1E"/>
    <w:rsid w:val="00D167AA"/>
    <w:rsid w:val="00D222B1"/>
    <w:rsid w:val="00D32897"/>
    <w:rsid w:val="00D37A2B"/>
    <w:rsid w:val="00D734D8"/>
    <w:rsid w:val="00DE102B"/>
    <w:rsid w:val="00DF3390"/>
    <w:rsid w:val="00EE657C"/>
    <w:rsid w:val="00F03836"/>
    <w:rsid w:val="00F10CDE"/>
    <w:rsid w:val="00F32580"/>
    <w:rsid w:val="00F4077C"/>
    <w:rsid w:val="00F41C9C"/>
    <w:rsid w:val="00F54EFD"/>
    <w:rsid w:val="00F72843"/>
    <w:rsid w:val="00F92DA2"/>
    <w:rsid w:val="00FD33A9"/>
    <w:rsid w:val="00FE1F82"/>
    <w:rsid w:val="00FF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5837"/>
  <w15:docId w15:val="{23CA6E3D-5A7E-488A-8C08-7142150D9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96181"/>
    <w:pPr>
      <w:spacing w:after="0" w:line="240" w:lineRule="auto"/>
    </w:pPr>
  </w:style>
  <w:style w:type="table" w:styleId="TableGrid">
    <w:name w:val="Table Grid"/>
    <w:basedOn w:val="TableNormal"/>
    <w:uiPriority w:val="59"/>
    <w:rsid w:val="00096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9618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6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1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2b035\Desktop\Recreation%20Scholarship%20Application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AA0362DA154D819D662AC06D6B9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81BD1-18D8-4BE1-AC44-BCE9D13EBD46}"/>
      </w:docPartPr>
      <w:docPartBody>
        <w:p w:rsidR="00F358F7" w:rsidRDefault="00F358F7">
          <w:pPr>
            <w:pStyle w:val="56AA0362DA154D819D662AC06D6B9DD8"/>
          </w:pPr>
          <w: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58F7"/>
    <w:rsid w:val="0005748C"/>
    <w:rsid w:val="005F3357"/>
    <w:rsid w:val="00BB2EBE"/>
    <w:rsid w:val="00BF039B"/>
    <w:rsid w:val="00D553B0"/>
    <w:rsid w:val="00F3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AA0362DA154D819D662AC06D6B9DD8">
    <w:name w:val="56AA0362DA154D819D662AC06D6B9D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0F6EA-566E-448B-8347-BA552CB2B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Recreation Scholarship Application Form</Template>
  <TotalTime>2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State</Company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Parker, Lorie (DFA)</dc:creator>
  <cp:lastModifiedBy>Hunter, Tamara (DFA)</cp:lastModifiedBy>
  <cp:revision>2</cp:revision>
  <cp:lastPrinted>2014-03-27T18:05:00Z</cp:lastPrinted>
  <dcterms:created xsi:type="dcterms:W3CDTF">2025-10-03T14:05:00Z</dcterms:created>
  <dcterms:modified xsi:type="dcterms:W3CDTF">2025-10-03T14:05:00Z</dcterms:modified>
</cp:coreProperties>
</file>